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C21310" w14:paraId="58FF519A" w14:textId="77777777">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192"/>
            </w:tblGrid>
            <w:tr w:rsidR="00C21310" w14:paraId="7B8B02AE" w14:textId="77777777">
              <w:trPr>
                <w:trHeight w:val="7920"/>
              </w:trPr>
              <w:tc>
                <w:tcPr>
                  <w:tcW w:w="5000" w:type="pct"/>
                </w:tcPr>
                <w:p w14:paraId="09A068EB" w14:textId="3B7A2D65" w:rsidR="00865C93" w:rsidRDefault="00E0014A" w:rsidP="00865C93">
                  <w:pPr>
                    <w:pStyle w:val="Heading2"/>
                    <w:spacing w:before="0"/>
                    <w:jc w:val="center"/>
                    <w:rPr>
                      <w:sz w:val="32"/>
                      <w:szCs w:val="32"/>
                    </w:rPr>
                  </w:pPr>
                  <w:r w:rsidRPr="00E0014A">
                    <w:rPr>
                      <w:sz w:val="32"/>
                      <w:szCs w:val="32"/>
                    </w:rPr>
                    <w:t>Activity</w:t>
                  </w:r>
                </w:p>
                <w:p w14:paraId="4932FC4D" w14:textId="1A54AD68" w:rsidR="00C21310" w:rsidRPr="00E0014A" w:rsidRDefault="00865C93">
                  <w:pPr>
                    <w:pStyle w:val="Heading2"/>
                    <w:spacing w:before="0"/>
                    <w:rPr>
                      <w:sz w:val="32"/>
                      <w:szCs w:val="32"/>
                    </w:rPr>
                  </w:pPr>
                  <w:r>
                    <w:rPr>
                      <w:sz w:val="32"/>
                      <w:szCs w:val="32"/>
                    </w:rPr>
                    <w:t xml:space="preserve">Brain Storm your Stencil Design </w:t>
                  </w:r>
                </w:p>
                <w:bookmarkStart w:id="0" w:name="_Toc347752182"/>
                <w:p w14:paraId="52721EC7" w14:textId="592C3EC0" w:rsidR="006A1F1A" w:rsidRDefault="006E0C0F" w:rsidP="006A1F1A">
                  <w:pPr>
                    <w:pStyle w:val="ListBullet"/>
                  </w:pPr>
                  <w:r>
                    <w:rPr>
                      <w:noProof/>
                      <w:lang w:eastAsia="en-US"/>
                    </w:rPr>
                    <mc:AlternateContent>
                      <mc:Choice Requires="wps">
                        <w:drawing>
                          <wp:anchor distT="0" distB="0" distL="114300" distR="114300" simplePos="0" relativeHeight="251660288" behindDoc="0" locked="0" layoutInCell="1" allowOverlap="1" wp14:anchorId="4658BDD8" wp14:editId="425AD0F0">
                            <wp:simplePos x="0" y="0"/>
                            <wp:positionH relativeFrom="column">
                              <wp:posOffset>0</wp:posOffset>
                            </wp:positionH>
                            <wp:positionV relativeFrom="paragraph">
                              <wp:posOffset>38100</wp:posOffset>
                            </wp:positionV>
                            <wp:extent cx="3886200" cy="6005830"/>
                            <wp:effectExtent l="0" t="0" r="25400" b="13970"/>
                            <wp:wrapThrough wrapText="bothSides">
                              <wp:wrapPolygon edited="0">
                                <wp:start x="0" y="0"/>
                                <wp:lineTo x="0" y="21559"/>
                                <wp:lineTo x="21600" y="21559"/>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3886200" cy="600583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3pt;width:306pt;height:47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" filled="f" strokecolor="black [3213]" strokeweight=".5pt">
                            <w10:wrap type="through"/>
                          </v:rect>
                        </w:pict>
                      </mc:Fallback>
                    </mc:AlternateContent>
                  </w:r>
                </w:p>
                <w:p w14:paraId="7F13A8FB" w14:textId="77777777" w:rsidR="006A1F1A" w:rsidRDefault="006A1F1A">
                  <w:pPr>
                    <w:pStyle w:val="Heading2"/>
                  </w:pPr>
                </w:p>
                <w:p w14:paraId="3046AC95" w14:textId="77777777" w:rsidR="006A1F1A" w:rsidRDefault="006A1F1A">
                  <w:pPr>
                    <w:pStyle w:val="Heading2"/>
                  </w:pPr>
                </w:p>
                <w:p w14:paraId="22578C4C" w14:textId="77777777" w:rsidR="006A1F1A" w:rsidRDefault="006A1F1A">
                  <w:pPr>
                    <w:pStyle w:val="Heading2"/>
                  </w:pPr>
                </w:p>
                <w:p w14:paraId="13AE13FB" w14:textId="57185ABA" w:rsidR="006A1F1A" w:rsidRDefault="006A1F1A">
                  <w:pPr>
                    <w:pStyle w:val="Heading2"/>
                  </w:pPr>
                </w:p>
                <w:p w14:paraId="18414BE5" w14:textId="77777777" w:rsidR="006A1F1A" w:rsidRDefault="006A1F1A">
                  <w:pPr>
                    <w:pStyle w:val="Heading2"/>
                  </w:pPr>
                </w:p>
                <w:p w14:paraId="1C093D27" w14:textId="77777777" w:rsidR="006A1F1A" w:rsidRDefault="006A1F1A">
                  <w:pPr>
                    <w:pStyle w:val="Heading2"/>
                  </w:pPr>
                </w:p>
                <w:p w14:paraId="297BB40C" w14:textId="2CB5C87E" w:rsidR="006A1F1A" w:rsidRDefault="006A1F1A">
                  <w:pPr>
                    <w:pStyle w:val="Heading2"/>
                  </w:pPr>
                </w:p>
                <w:p w14:paraId="09B6F0A7" w14:textId="77777777" w:rsidR="006A1F1A" w:rsidRDefault="006A1F1A">
                  <w:pPr>
                    <w:pStyle w:val="Heading2"/>
                  </w:pPr>
                </w:p>
                <w:p w14:paraId="4A3AE44D" w14:textId="77777777" w:rsidR="006A1F1A" w:rsidRDefault="006A1F1A">
                  <w:pPr>
                    <w:pStyle w:val="Heading2"/>
                  </w:pPr>
                </w:p>
                <w:p w14:paraId="50552933" w14:textId="77777777" w:rsidR="006A1F1A" w:rsidRDefault="006A1F1A">
                  <w:pPr>
                    <w:pStyle w:val="Heading2"/>
                  </w:pPr>
                </w:p>
                <w:bookmarkEnd w:id="0" w:displacedByCustomXml="next"/>
                <w:sdt>
                  <w:sdtPr>
                    <w:alias w:val="Company Address"/>
                    <w:tag w:val=""/>
                    <w:id w:val="-1057700626"/>
                    <w:placeholder>
                      <w:docPart w:val="CA73F6A50F73FC449F0B4F9EF0CAD7CD"/>
                    </w:placeholder>
                    <w:showingPlcHdr/>
                    <w:dataBinding w:prefixMappings="xmlns:ns0='http://schemas.microsoft.com/office/2006/coverPageProps' " w:xpath="/ns0:CoverPageProperties[1]/ns0:CompanyAddress[1]" w:storeItemID="{55AF091B-3C7A-41E3-B477-F2FDAA23CFDA}"/>
                    <w:text w:multiLine="1"/>
                  </w:sdtPr>
                  <w:sdtEndPr/>
                  <w:sdtContent>
                    <w:p w14:paraId="1A81AB08" w14:textId="5DD6693A" w:rsidR="00C21310" w:rsidRDefault="006A1F1A" w:rsidP="006A1F1A">
                      <w:r>
                        <w:t>[Street Address]</w:t>
                      </w:r>
                      <w:r>
                        <w:br/>
                        <w:t>[City, ST  ZIP Code]</w:t>
                      </w:r>
                    </w:p>
                  </w:sdtContent>
                </w:sdt>
              </w:tc>
            </w:tr>
            <w:tr w:rsidR="00C21310" w14:paraId="5309B7DD" w14:textId="77777777">
              <w:trPr>
                <w:trHeight w:val="2232"/>
              </w:trPr>
              <w:tc>
                <w:tcPr>
                  <w:tcW w:w="5000" w:type="pct"/>
                  <w:vAlign w:val="bottom"/>
                </w:tcPr>
                <w:p w14:paraId="37D72095" w14:textId="77777777" w:rsidR="00C21310" w:rsidRDefault="00C21310">
                  <w:pPr>
                    <w:pStyle w:val="NoSpacing"/>
                  </w:pPr>
                </w:p>
              </w:tc>
            </w:tr>
          </w:tbl>
          <w:p w14:paraId="36DF7AEB" w14:textId="77777777" w:rsidR="00C21310" w:rsidRDefault="00C21310">
            <w:pPr>
              <w:pStyle w:val="NoSpacing"/>
            </w:pPr>
          </w:p>
        </w:tc>
        <w:tc>
          <w:tcPr>
            <w:tcW w:w="864" w:type="dxa"/>
          </w:tcPr>
          <w:p w14:paraId="367B56D9" w14:textId="77777777" w:rsidR="00C21310" w:rsidRDefault="00C21310">
            <w:pPr>
              <w:pStyle w:val="NoSpacing"/>
            </w:pPr>
          </w:p>
        </w:tc>
        <w:tc>
          <w:tcPr>
            <w:tcW w:w="864" w:type="dxa"/>
          </w:tcPr>
          <w:p w14:paraId="34BF95A1" w14:textId="77777777" w:rsidR="00C21310" w:rsidRDefault="00C21310">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2"/>
            </w:tblGrid>
            <w:tr w:rsidR="00C21310" w14:paraId="796AAA32" w14:textId="77777777">
              <w:trPr>
                <w:trHeight w:val="4363"/>
              </w:trPr>
              <w:tc>
                <w:tcPr>
                  <w:tcW w:w="5000" w:type="pct"/>
                  <w:vAlign w:val="bottom"/>
                </w:tcPr>
                <w:p w14:paraId="34DC1050" w14:textId="77777777" w:rsidR="00C21310" w:rsidRDefault="007906BA" w:rsidP="007906BA">
                  <w:pPr>
                    <w:pStyle w:val="Title"/>
                  </w:pPr>
                  <w:r>
                    <w:t>How to create your very own stencil</w:t>
                  </w:r>
                </w:p>
              </w:tc>
            </w:tr>
            <w:tr w:rsidR="00C21310" w14:paraId="221F5A4F" w14:textId="7777777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815"/>
                  </w:tblGrid>
                  <w:tr w:rsidR="00C21310" w14:paraId="653D5695" w14:textId="77777777">
                    <w:tc>
                      <w:tcPr>
                        <w:tcW w:w="0" w:type="auto"/>
                      </w:tcPr>
                      <w:p w14:paraId="0C1037E7" w14:textId="77777777" w:rsidR="00C21310" w:rsidRDefault="007906BA">
                        <w:pPr>
                          <w:pStyle w:val="Photo"/>
                        </w:pPr>
                        <w:r>
                          <w:rPr>
                            <w:rFonts w:ascii="Helvetica" w:hAnsi="Helvetica" w:cs="Helvetica"/>
                            <w:lang w:eastAsia="en-US"/>
                          </w:rPr>
                          <w:drawing>
                            <wp:anchor distT="0" distB="0" distL="114300" distR="114300" simplePos="0" relativeHeight="251658240" behindDoc="0" locked="0" layoutInCell="1" allowOverlap="1" wp14:anchorId="4FB10642" wp14:editId="4BF0F51C">
                              <wp:simplePos x="0" y="0"/>
                              <wp:positionH relativeFrom="margin">
                                <wp:align>center</wp:align>
                              </wp:positionH>
                              <wp:positionV relativeFrom="margin">
                                <wp:align>center</wp:align>
                              </wp:positionV>
                              <wp:extent cx="3672840" cy="2115185"/>
                              <wp:effectExtent l="0" t="0" r="1016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284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D2F7EC6" w14:textId="77777777" w:rsidR="00C21310" w:rsidRDefault="00C21310">
                  <w:pPr>
                    <w:pStyle w:val="NoSpacing"/>
                    <w:jc w:val="center"/>
                  </w:pPr>
                </w:p>
              </w:tc>
            </w:tr>
            <w:tr w:rsidR="00C21310" w14:paraId="1175CFAE" w14:textId="77777777">
              <w:trPr>
                <w:trHeight w:val="1800"/>
              </w:trPr>
              <w:tc>
                <w:tcPr>
                  <w:tcW w:w="5000" w:type="pct"/>
                </w:tcPr>
                <w:p w14:paraId="27D83D3A" w14:textId="77777777" w:rsidR="00C21310" w:rsidRDefault="0017593F">
                  <w:pPr>
                    <w:pStyle w:val="Organization"/>
                  </w:pPr>
                  <w:sdt>
                    <w:sdtPr>
                      <w:alias w:val="Company Name"/>
                      <w:tag w:val=""/>
                      <w:id w:val="703292134"/>
                      <w:placeholder>
                        <w:docPart w:val="08F9D5350076BE44AED1C22305548034"/>
                      </w:placeholder>
                      <w:dataBinding w:prefixMappings="xmlns:ns0='http://schemas.openxmlformats.org/officeDocument/2006/extended-properties' " w:xpath="/ns0:Properties[1]/ns0:Company[1]" w:storeItemID="{6668398D-A668-4E3E-A5EB-62B293D839F1}"/>
                      <w:text/>
                    </w:sdtPr>
                    <w:sdtEndPr/>
                    <w:sdtContent>
                      <w:r w:rsidR="007906BA">
                        <w:t>By Ivan Huertero</w:t>
                      </w:r>
                    </w:sdtContent>
                  </w:sdt>
                </w:p>
                <w:p w14:paraId="2DB19A36" w14:textId="3020E86C" w:rsidR="00C21310" w:rsidRDefault="00C21310" w:rsidP="00921330">
                  <w:pPr>
                    <w:pStyle w:val="Subtitle"/>
                  </w:pPr>
                </w:p>
              </w:tc>
            </w:tr>
          </w:tbl>
          <w:p w14:paraId="6FACF351" w14:textId="77777777" w:rsidR="00C21310" w:rsidRDefault="00C21310">
            <w:pPr>
              <w:pStyle w:val="NoSpacing"/>
            </w:pPr>
          </w:p>
        </w:tc>
      </w:tr>
    </w:tbl>
    <w:p w14:paraId="55EA5F6E" w14:textId="77777777" w:rsidR="00C21310" w:rsidRDefault="00C21310">
      <w:pPr>
        <w:pStyle w:val="NoSpacing"/>
      </w:pPr>
    </w:p>
    <w:tbl>
      <w:tblPr>
        <w:tblW w:w="0" w:type="auto"/>
        <w:tblLayout w:type="fixed"/>
        <w:tblCellMar>
          <w:left w:w="0" w:type="dxa"/>
          <w:right w:w="0" w:type="dxa"/>
        </w:tblCellMar>
        <w:tblLook w:val="04A0" w:firstRow="1" w:lastRow="0" w:firstColumn="1" w:lastColumn="0" w:noHBand="0" w:noVBand="1"/>
        <w:tblDescription w:val="Page layout for 2 interior booklet pages"/>
      </w:tblPr>
      <w:tblGrid>
        <w:gridCol w:w="6750"/>
        <w:gridCol w:w="845"/>
        <w:gridCol w:w="775"/>
        <w:gridCol w:w="5742"/>
      </w:tblGrid>
      <w:tr w:rsidR="00432F83" w14:paraId="38D952C4" w14:textId="77777777" w:rsidTr="00432F83">
        <w:trPr>
          <w:trHeight w:hRule="exact" w:val="9792"/>
        </w:trPr>
        <w:tc>
          <w:tcPr>
            <w:tcW w:w="6750" w:type="dxa"/>
          </w:tcPr>
          <w:p w14:paraId="1B5BDAAD" w14:textId="77777777" w:rsidR="00C21310" w:rsidRDefault="007906BA">
            <w:pPr>
              <w:pStyle w:val="TOCHeading"/>
            </w:pPr>
            <w:r>
              <w:lastRenderedPageBreak/>
              <w:t>Materials you will need</w:t>
            </w:r>
          </w:p>
          <w:p w14:paraId="2DE0DEEA" w14:textId="77777777" w:rsidR="00C21310" w:rsidRPr="007906BA" w:rsidRDefault="007906BA" w:rsidP="007906BA">
            <w:pPr>
              <w:pStyle w:val="TOC1"/>
              <w:numPr>
                <w:ilvl w:val="0"/>
                <w:numId w:val="3"/>
              </w:numPr>
              <w:rPr>
                <w:sz w:val="28"/>
                <w:szCs w:val="28"/>
              </w:rPr>
            </w:pPr>
            <w:r w:rsidRPr="007906BA">
              <w:rPr>
                <w:sz w:val="28"/>
                <w:szCs w:val="28"/>
              </w:rPr>
              <w:t>A cardboard Pieces</w:t>
            </w:r>
          </w:p>
          <w:p w14:paraId="26D47619" w14:textId="77777777" w:rsidR="007906BA" w:rsidRPr="007906BA" w:rsidRDefault="007906BA" w:rsidP="007906BA">
            <w:pPr>
              <w:pStyle w:val="ListParagraph"/>
              <w:numPr>
                <w:ilvl w:val="0"/>
                <w:numId w:val="3"/>
              </w:numPr>
              <w:rPr>
                <w:sz w:val="28"/>
                <w:szCs w:val="28"/>
              </w:rPr>
            </w:pPr>
            <w:r w:rsidRPr="007906BA">
              <w:rPr>
                <w:sz w:val="28"/>
                <w:szCs w:val="28"/>
              </w:rPr>
              <w:t>A razor blade rather than scissors will be explained further</w:t>
            </w:r>
          </w:p>
          <w:p w14:paraId="3FC374AC" w14:textId="77777777" w:rsidR="007906BA" w:rsidRPr="007906BA" w:rsidRDefault="007906BA" w:rsidP="007906BA">
            <w:pPr>
              <w:pStyle w:val="ListParagraph"/>
              <w:numPr>
                <w:ilvl w:val="0"/>
                <w:numId w:val="3"/>
              </w:numPr>
              <w:rPr>
                <w:sz w:val="28"/>
                <w:szCs w:val="28"/>
              </w:rPr>
            </w:pPr>
            <w:r w:rsidRPr="007906BA">
              <w:rPr>
                <w:sz w:val="28"/>
                <w:szCs w:val="28"/>
              </w:rPr>
              <w:t>Pencil, eraser and a little notebook</w:t>
            </w:r>
          </w:p>
          <w:p w14:paraId="485FD149" w14:textId="77777777" w:rsidR="007906BA" w:rsidRPr="007906BA" w:rsidRDefault="007906BA" w:rsidP="007906BA">
            <w:pPr>
              <w:pStyle w:val="ListParagraph"/>
              <w:numPr>
                <w:ilvl w:val="0"/>
                <w:numId w:val="3"/>
              </w:numPr>
              <w:rPr>
                <w:sz w:val="28"/>
                <w:szCs w:val="28"/>
              </w:rPr>
            </w:pPr>
            <w:r w:rsidRPr="007906BA">
              <w:rPr>
                <w:sz w:val="28"/>
                <w:szCs w:val="28"/>
              </w:rPr>
              <w:t>Ruler</w:t>
            </w:r>
          </w:p>
          <w:p w14:paraId="1EECBF74" w14:textId="77777777" w:rsidR="007906BA" w:rsidRPr="007906BA" w:rsidRDefault="007906BA" w:rsidP="007906BA">
            <w:pPr>
              <w:pStyle w:val="ListParagraph"/>
              <w:numPr>
                <w:ilvl w:val="0"/>
                <w:numId w:val="3"/>
              </w:numPr>
              <w:rPr>
                <w:sz w:val="28"/>
                <w:szCs w:val="28"/>
              </w:rPr>
            </w:pPr>
            <w:r w:rsidRPr="007906BA">
              <w:rPr>
                <w:sz w:val="28"/>
                <w:szCs w:val="28"/>
              </w:rPr>
              <w:t>Printer</w:t>
            </w:r>
          </w:p>
          <w:p w14:paraId="7B798820" w14:textId="07222928" w:rsidR="007906BA" w:rsidRPr="007906BA" w:rsidRDefault="00E0014A" w:rsidP="007906BA">
            <w:r>
              <w:rPr>
                <w:rFonts w:ascii="Helvetica" w:hAnsi="Helvetica" w:cs="Helvetica"/>
                <w:noProof/>
                <w:color w:val="auto"/>
                <w:sz w:val="24"/>
                <w:szCs w:val="24"/>
                <w:lang w:eastAsia="en-US"/>
              </w:rPr>
              <w:drawing>
                <wp:inline distT="0" distB="0" distL="0" distR="0" wp14:anchorId="69DB406B" wp14:editId="5FC69EC3">
                  <wp:extent cx="4460240" cy="3167540"/>
                  <wp:effectExtent l="0" t="0" r="1016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2226" cy="3168951"/>
                          </a:xfrm>
                          <a:prstGeom prst="rect">
                            <a:avLst/>
                          </a:prstGeom>
                          <a:noFill/>
                          <a:ln>
                            <a:noFill/>
                          </a:ln>
                        </pic:spPr>
                      </pic:pic>
                    </a:graphicData>
                  </a:graphic>
                </wp:inline>
              </w:drawing>
            </w:r>
          </w:p>
        </w:tc>
        <w:tc>
          <w:tcPr>
            <w:tcW w:w="845" w:type="dxa"/>
          </w:tcPr>
          <w:p w14:paraId="00681C4E" w14:textId="77777777" w:rsidR="00C21310" w:rsidRDefault="00C21310">
            <w:pPr>
              <w:pStyle w:val="NoSpacing"/>
            </w:pPr>
          </w:p>
        </w:tc>
        <w:tc>
          <w:tcPr>
            <w:tcW w:w="775" w:type="dxa"/>
          </w:tcPr>
          <w:p w14:paraId="3512865F" w14:textId="77777777" w:rsidR="00C21310" w:rsidRDefault="00C21310">
            <w:pPr>
              <w:pStyle w:val="NoSpacing"/>
            </w:pPr>
          </w:p>
        </w:tc>
        <w:tc>
          <w:tcPr>
            <w:tcW w:w="5742" w:type="dxa"/>
          </w:tcPr>
          <w:p w14:paraId="7AF33D99" w14:textId="77777777" w:rsidR="00432F83" w:rsidRDefault="00432F83" w:rsidP="00432F83">
            <w:pPr>
              <w:pStyle w:val="Heading1"/>
              <w:spacing w:before="480"/>
            </w:pPr>
            <w:r>
              <w:t xml:space="preserve">Placing the stencil: </w:t>
            </w:r>
          </w:p>
          <w:p w14:paraId="608F070C" w14:textId="77777777" w:rsidR="00432F83" w:rsidRDefault="00432F83" w:rsidP="00432F83">
            <w:pPr>
              <w:pStyle w:val="Heading1"/>
              <w:spacing w:before="480"/>
              <w:rPr>
                <w:rFonts w:ascii="Times" w:hAnsi="Times" w:cs="Times"/>
                <w:color w:val="434343"/>
                <w:sz w:val="20"/>
                <w:szCs w:val="20"/>
              </w:rPr>
            </w:pPr>
            <w:r w:rsidRPr="00E0014A">
              <w:rPr>
                <w:rFonts w:ascii="Times" w:hAnsi="Times" w:cs="Times"/>
                <w:color w:val="434343"/>
                <w:sz w:val="20"/>
                <w:szCs w:val="20"/>
              </w:rPr>
              <w:t>Now for some instruction on placing the stencil: you can't just grab it with your fingers and try to fill thru the holes, this way you will only get some really blurred shapes, even If you spray correctly.</w:t>
            </w:r>
          </w:p>
          <w:p w14:paraId="6A0E49EC" w14:textId="77777777" w:rsidR="00432F83" w:rsidRDefault="00432F83" w:rsidP="00432F83">
            <w:r>
              <w:rPr>
                <w:rFonts w:ascii="Times" w:hAnsi="Times" w:cs="Times"/>
                <w:noProof/>
                <w:color w:val="0E0E0E"/>
                <w:sz w:val="32"/>
                <w:szCs w:val="32"/>
                <w:lang w:eastAsia="en-US"/>
              </w:rPr>
              <w:drawing>
                <wp:inline distT="0" distB="0" distL="0" distR="0" wp14:anchorId="304C6C83" wp14:editId="7EEB9E40">
                  <wp:extent cx="2857500" cy="1905000"/>
                  <wp:effectExtent l="0" t="0" r="12700" b="0"/>
                  <wp:docPr id="116" name="Picture 1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136D886" w14:textId="77777777" w:rsidR="00432F83" w:rsidRDefault="00432F83" w:rsidP="00432F83">
            <w:pPr>
              <w:widowControl w:val="0"/>
              <w:autoSpaceDE w:val="0"/>
              <w:autoSpaceDN w:val="0"/>
              <w:adjustRightInd w:val="0"/>
              <w:rPr>
                <w:rFonts w:ascii="Times" w:hAnsi="Times" w:cs="Times"/>
                <w:color w:val="434343"/>
              </w:rPr>
            </w:pPr>
            <w:r w:rsidRPr="00E0014A">
              <w:rPr>
                <w:rFonts w:ascii="Times" w:hAnsi="Times" w:cs="Times"/>
                <w:color w:val="434343"/>
              </w:rPr>
              <w:t>You should stretch and push it against the wall, try to minimize at maximum the space between the stencil and the wall.</w:t>
            </w:r>
          </w:p>
          <w:p w14:paraId="701D54D5" w14:textId="77777777" w:rsidR="00432F83" w:rsidRPr="00E0014A" w:rsidRDefault="00432F83" w:rsidP="00432F83">
            <w:pPr>
              <w:widowControl w:val="0"/>
              <w:autoSpaceDE w:val="0"/>
              <w:autoSpaceDN w:val="0"/>
              <w:adjustRightInd w:val="0"/>
              <w:rPr>
                <w:rFonts w:ascii="Times" w:hAnsi="Times" w:cs="Times"/>
                <w:color w:val="434343"/>
              </w:rPr>
            </w:pPr>
            <w:r>
              <w:rPr>
                <w:rFonts w:ascii="Times" w:hAnsi="Times" w:cs="Times"/>
                <w:noProof/>
                <w:color w:val="0E0E0E"/>
                <w:sz w:val="32"/>
                <w:szCs w:val="32"/>
                <w:lang w:eastAsia="en-US"/>
              </w:rPr>
              <w:drawing>
                <wp:inline distT="0" distB="0" distL="0" distR="0" wp14:anchorId="3022F416" wp14:editId="47FACD21">
                  <wp:extent cx="3086100" cy="2057400"/>
                  <wp:effectExtent l="0" t="0" r="12700" b="0"/>
                  <wp:docPr id="117" name="Picture 1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14:paraId="298D9D53" w14:textId="77777777" w:rsidR="00C21310" w:rsidRDefault="00C21310"/>
        </w:tc>
      </w:tr>
      <w:tr w:rsidR="00432F83" w14:paraId="24F194EF" w14:textId="77777777" w:rsidTr="00432F83">
        <w:trPr>
          <w:trHeight w:hRule="exact" w:val="504"/>
        </w:trPr>
        <w:tc>
          <w:tcPr>
            <w:tcW w:w="6750" w:type="dxa"/>
            <w:vAlign w:val="bottom"/>
          </w:tcPr>
          <w:p w14:paraId="04490C56" w14:textId="77777777" w:rsidR="00C21310" w:rsidRDefault="00345E5E">
            <w:pPr>
              <w:pStyle w:val="NoSpacing"/>
              <w:rPr>
                <w:rStyle w:val="PageNumber"/>
              </w:rPr>
            </w:pPr>
            <w:r>
              <w:rPr>
                <w:rStyle w:val="PageNumber"/>
              </w:rPr>
              <w:t>2</w:t>
            </w:r>
          </w:p>
        </w:tc>
        <w:tc>
          <w:tcPr>
            <w:tcW w:w="845" w:type="dxa"/>
            <w:vAlign w:val="bottom"/>
          </w:tcPr>
          <w:p w14:paraId="016AFEA3" w14:textId="77777777" w:rsidR="00C21310" w:rsidRDefault="00C21310">
            <w:pPr>
              <w:pStyle w:val="NoSpacing"/>
            </w:pPr>
          </w:p>
        </w:tc>
        <w:tc>
          <w:tcPr>
            <w:tcW w:w="775" w:type="dxa"/>
            <w:vAlign w:val="bottom"/>
          </w:tcPr>
          <w:p w14:paraId="00B759F5" w14:textId="77777777" w:rsidR="00C21310" w:rsidRDefault="00C21310">
            <w:pPr>
              <w:pStyle w:val="NoSpacing"/>
            </w:pPr>
          </w:p>
        </w:tc>
        <w:tc>
          <w:tcPr>
            <w:tcW w:w="5742" w:type="dxa"/>
            <w:vAlign w:val="bottom"/>
          </w:tcPr>
          <w:p w14:paraId="1502BBF6" w14:textId="77777777" w:rsidR="00C21310" w:rsidRDefault="00345E5E">
            <w:pPr>
              <w:pStyle w:val="NoSpacing"/>
              <w:jc w:val="right"/>
              <w:rPr>
                <w:rStyle w:val="PageNumber"/>
              </w:rPr>
            </w:pPr>
            <w:r>
              <w:rPr>
                <w:rStyle w:val="PageNumber"/>
              </w:rPr>
              <w:t>7</w:t>
            </w:r>
          </w:p>
        </w:tc>
      </w:tr>
    </w:tbl>
    <w:p w14:paraId="62EB67BB" w14:textId="77777777" w:rsidR="00C21310" w:rsidRDefault="00C21310">
      <w:pPr>
        <w:pStyle w:val="NoSpacing"/>
      </w:pPr>
    </w:p>
    <w:tbl>
      <w:tblPr>
        <w:tblW w:w="13753" w:type="dxa"/>
        <w:tblInd w:w="360" w:type="dxa"/>
        <w:tblLayout w:type="fixed"/>
        <w:tblCellMar>
          <w:left w:w="0" w:type="dxa"/>
          <w:right w:w="0" w:type="dxa"/>
        </w:tblCellMar>
        <w:tblLook w:val="04A0" w:firstRow="1" w:lastRow="0" w:firstColumn="1" w:lastColumn="0" w:noHBand="0" w:noVBand="1"/>
        <w:tblDescription w:val="Page layout for 2 interior booklet pages"/>
      </w:tblPr>
      <w:tblGrid>
        <w:gridCol w:w="6074"/>
        <w:gridCol w:w="829"/>
        <w:gridCol w:w="657"/>
        <w:gridCol w:w="6193"/>
      </w:tblGrid>
      <w:tr w:rsidR="00432F83" w14:paraId="4C39F2AC" w14:textId="77777777" w:rsidTr="00432F83">
        <w:trPr>
          <w:trHeight w:hRule="exact" w:val="9792"/>
        </w:trPr>
        <w:tc>
          <w:tcPr>
            <w:tcW w:w="6074" w:type="dxa"/>
          </w:tcPr>
          <w:tbl>
            <w:tblPr>
              <w:tblW w:w="0" w:type="auto"/>
              <w:tblLayout w:type="fixed"/>
              <w:tblCellMar>
                <w:left w:w="0" w:type="dxa"/>
                <w:right w:w="0" w:type="dxa"/>
              </w:tblCellMar>
              <w:tblLook w:val="04A0" w:firstRow="1" w:lastRow="0" w:firstColumn="1" w:lastColumn="0" w:noHBand="0" w:noVBand="1"/>
            </w:tblPr>
            <w:tblGrid>
              <w:gridCol w:w="6192"/>
              <w:gridCol w:w="864"/>
            </w:tblGrid>
            <w:tr w:rsidR="00432F83" w14:paraId="19FF80F5" w14:textId="77777777" w:rsidTr="00432F83">
              <w:trPr>
                <w:trHeight w:hRule="exact" w:val="9792"/>
              </w:trPr>
              <w:tc>
                <w:tcPr>
                  <w:tcW w:w="6192" w:type="dxa"/>
                </w:tcPr>
                <w:p w14:paraId="6BDB254C" w14:textId="77777777" w:rsidR="00432F83" w:rsidRDefault="00432F83" w:rsidP="00432F83">
                  <w:pPr>
                    <w:pStyle w:val="Heading1"/>
                  </w:pPr>
                  <w:r>
                    <w:t>Making Letters</w:t>
                  </w:r>
                </w:p>
                <w:p w14:paraId="5132BDA8" w14:textId="77777777" w:rsidR="00432F83" w:rsidRDefault="00432F83" w:rsidP="00432F83">
                  <w:pPr>
                    <w:widowControl w:val="0"/>
                    <w:autoSpaceDE w:val="0"/>
                    <w:autoSpaceDN w:val="0"/>
                    <w:adjustRightInd w:val="0"/>
                    <w:rPr>
                      <w:rFonts w:ascii="Times" w:hAnsi="Times" w:cs="Times"/>
                      <w:color w:val="434343"/>
                    </w:rPr>
                  </w:pPr>
                  <w:r w:rsidRPr="00B142CB">
                    <w:rPr>
                      <w:rFonts w:ascii="Times" w:hAnsi="Times" w:cs="Times"/>
                      <w:color w:val="434343"/>
                    </w:rPr>
                    <w:t>The same logic goes for making letters, you can make more solid and square shapes in the beginning like the sample bellow:</w:t>
                  </w:r>
                </w:p>
                <w:p w14:paraId="22A2C959" w14:textId="77777777" w:rsidR="00432F83" w:rsidRDefault="00432F83" w:rsidP="00432F83">
                  <w:pPr>
                    <w:widowControl w:val="0"/>
                    <w:autoSpaceDE w:val="0"/>
                    <w:autoSpaceDN w:val="0"/>
                    <w:adjustRightInd w:val="0"/>
                    <w:rPr>
                      <w:rFonts w:ascii="Times" w:hAnsi="Times" w:cs="Times"/>
                      <w:color w:val="434343"/>
                    </w:rPr>
                  </w:pPr>
                  <w:r>
                    <w:rPr>
                      <w:rFonts w:ascii="Times" w:hAnsi="Times" w:cs="Times"/>
                      <w:noProof/>
                      <w:color w:val="0E0E0E"/>
                      <w:sz w:val="32"/>
                      <w:szCs w:val="32"/>
                      <w:lang w:eastAsia="en-US"/>
                    </w:rPr>
                    <w:drawing>
                      <wp:inline distT="0" distB="0" distL="0" distR="0" wp14:anchorId="5CFE6173" wp14:editId="25ED5BC2">
                        <wp:extent cx="2400300" cy="1600200"/>
                        <wp:effectExtent l="0" t="0" r="12700" b="0"/>
                        <wp:docPr id="108" name="Picture 10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5A1323B6" w14:textId="77777777" w:rsidR="00432F83" w:rsidRDefault="00432F83" w:rsidP="00432F83">
                  <w:pPr>
                    <w:widowControl w:val="0"/>
                    <w:autoSpaceDE w:val="0"/>
                    <w:autoSpaceDN w:val="0"/>
                    <w:adjustRightInd w:val="0"/>
                    <w:rPr>
                      <w:rFonts w:ascii="Times" w:hAnsi="Times" w:cs="Times"/>
                      <w:color w:val="434343"/>
                    </w:rPr>
                  </w:pPr>
                </w:p>
                <w:p w14:paraId="2B4DE8CA" w14:textId="77777777" w:rsidR="00432F83" w:rsidRPr="00B142CB" w:rsidRDefault="00432F83" w:rsidP="00432F83">
                  <w:pPr>
                    <w:widowControl w:val="0"/>
                    <w:autoSpaceDE w:val="0"/>
                    <w:autoSpaceDN w:val="0"/>
                    <w:adjustRightInd w:val="0"/>
                    <w:rPr>
                      <w:rFonts w:ascii="Times" w:hAnsi="Times" w:cs="Times"/>
                      <w:color w:val="434343"/>
                    </w:rPr>
                  </w:pPr>
                  <w:r>
                    <w:rPr>
                      <w:rFonts w:ascii="Times" w:hAnsi="Times" w:cs="Times"/>
                      <w:color w:val="434343"/>
                    </w:rPr>
                    <w:t xml:space="preserve"> </w:t>
                  </w:r>
                  <w:r w:rsidRPr="00B142CB">
                    <w:rPr>
                      <w:rFonts w:ascii="Times" w:hAnsi="Times" w:cs="Times"/>
                      <w:color w:val="434343"/>
                    </w:rPr>
                    <w:t xml:space="preserve">With time and patient, you will understand how to apply the bridge/island technique on the letters </w:t>
                  </w:r>
                  <w:proofErr w:type="gramStart"/>
                  <w:r w:rsidRPr="00B142CB">
                    <w:rPr>
                      <w:rFonts w:ascii="Times" w:hAnsi="Times" w:cs="Times"/>
                      <w:color w:val="434343"/>
                    </w:rPr>
                    <w:t>too,</w:t>
                  </w:r>
                  <w:proofErr w:type="gramEnd"/>
                  <w:r w:rsidRPr="00B142CB">
                    <w:rPr>
                      <w:rFonts w:ascii="Times" w:hAnsi="Times" w:cs="Times"/>
                      <w:color w:val="434343"/>
                    </w:rPr>
                    <w:t xml:space="preserve"> it's like rendering but on paper.</w:t>
                  </w:r>
                </w:p>
                <w:p w14:paraId="7CE6A636" w14:textId="77777777" w:rsidR="00432F83" w:rsidRDefault="00432F83" w:rsidP="00432F83">
                  <w:pPr>
                    <w:pStyle w:val="Quote"/>
                    <w:ind w:left="0"/>
                  </w:pPr>
                  <w:r>
                    <w:t xml:space="preserve"> </w:t>
                  </w:r>
                  <w:r>
                    <w:rPr>
                      <w:rFonts w:ascii="Times" w:hAnsi="Times" w:cs="Times"/>
                      <w:noProof/>
                      <w:color w:val="0E0E0E"/>
                      <w:sz w:val="32"/>
                      <w:szCs w:val="32"/>
                      <w:lang w:eastAsia="en-US"/>
                    </w:rPr>
                    <w:drawing>
                      <wp:inline distT="0" distB="0" distL="0" distR="0" wp14:anchorId="1DE5F94C" wp14:editId="1A998798">
                        <wp:extent cx="2857500" cy="1905000"/>
                        <wp:effectExtent l="0" t="0" r="12700" b="0"/>
                        <wp:docPr id="110" name="Picture 1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378366A5" w14:textId="77777777" w:rsidR="00432F83" w:rsidRDefault="00432F83" w:rsidP="00432F83">
                  <w:pPr>
                    <w:pStyle w:val="Heading2"/>
                  </w:pPr>
                  <w:r>
                    <w:t>Focus on What You Do Best</w:t>
                  </w:r>
                </w:p>
                <w:p w14:paraId="470599B0" w14:textId="77777777" w:rsidR="00432F83" w:rsidRDefault="00432F83" w:rsidP="00432F83">
                  <w:pPr>
                    <w:spacing w:after="200" w:line="264" w:lineRule="auto"/>
                  </w:pPr>
                  <w:r>
                    <w:t xml:space="preserve">If you’re using this booklet for a company brochure, these middle pages are a good place for a summary of competitive benefits or some of those glowing testimonials, like the one above. </w:t>
                  </w:r>
                </w:p>
                <w:p w14:paraId="3CE5D54C" w14:textId="77777777" w:rsidR="00432F83" w:rsidRDefault="00432F83" w:rsidP="00432F83">
                  <w:pPr>
                    <w:spacing w:before="200" w:after="200" w:line="264" w:lineRule="auto"/>
                  </w:pPr>
                  <w:r>
                    <w:t>You might also want to mention a few of your most impressive clients here:</w:t>
                  </w:r>
                </w:p>
                <w:p w14:paraId="58348EB6" w14:textId="77777777" w:rsidR="00432F83" w:rsidRDefault="00432F83" w:rsidP="00432F83">
                  <w:pPr>
                    <w:pStyle w:val="ListBullet"/>
                    <w:spacing w:line="264" w:lineRule="auto"/>
                  </w:pPr>
                  <w:r>
                    <w:t>Big, important company</w:t>
                  </w:r>
                </w:p>
                <w:p w14:paraId="7353CE9B" w14:textId="77777777" w:rsidR="00432F83" w:rsidRDefault="00432F83" w:rsidP="00432F83">
                  <w:pPr>
                    <w:pStyle w:val="ListBullet"/>
                    <w:spacing w:line="264" w:lineRule="auto"/>
                  </w:pPr>
                  <w:r>
                    <w:t>Really well-known company</w:t>
                  </w:r>
                </w:p>
                <w:p w14:paraId="7129FF20" w14:textId="77777777" w:rsidR="00432F83" w:rsidRDefault="00432F83" w:rsidP="00432F83">
                  <w:pPr>
                    <w:pStyle w:val="ListBullet"/>
                    <w:spacing w:line="264" w:lineRule="auto"/>
                  </w:pPr>
                  <w:r>
                    <w:t>Very impressive company</w:t>
                  </w:r>
                </w:p>
                <w:p w14:paraId="732D6156" w14:textId="77777777" w:rsidR="00432F83" w:rsidRDefault="00432F83" w:rsidP="00432F83">
                  <w:r>
                    <w:t>Additionally, you could include a bulleted list of products, services, or major benefits of working with your company. Or just summarize your finer points in a few concise paragraphs.</w:t>
                  </w:r>
                </w:p>
              </w:tc>
              <w:tc>
                <w:tcPr>
                  <w:tcW w:w="864" w:type="dxa"/>
                </w:tcPr>
                <w:p w14:paraId="2EFC240B" w14:textId="77777777" w:rsidR="00432F83" w:rsidRDefault="00432F83" w:rsidP="00432F83">
                  <w:pPr>
                    <w:pStyle w:val="NoSpacing"/>
                  </w:pPr>
                </w:p>
              </w:tc>
            </w:tr>
          </w:tbl>
          <w:p w14:paraId="7A02EB00" w14:textId="77777777" w:rsidR="00432F83" w:rsidRPr="00DC55E2" w:rsidRDefault="00432F83" w:rsidP="00432F83"/>
          <w:p w14:paraId="18C2DC9F" w14:textId="77777777" w:rsidR="00C21310" w:rsidRDefault="00C21310"/>
        </w:tc>
        <w:tc>
          <w:tcPr>
            <w:tcW w:w="829" w:type="dxa"/>
          </w:tcPr>
          <w:p w14:paraId="06966E4C" w14:textId="77777777" w:rsidR="00C21310" w:rsidRDefault="00C21310">
            <w:pPr>
              <w:pStyle w:val="NoSpacing"/>
            </w:pPr>
          </w:p>
        </w:tc>
        <w:tc>
          <w:tcPr>
            <w:tcW w:w="657" w:type="dxa"/>
          </w:tcPr>
          <w:p w14:paraId="5412055E" w14:textId="77777777" w:rsidR="00C21310" w:rsidRDefault="00C21310">
            <w:pPr>
              <w:pStyle w:val="NoSpacing"/>
            </w:pPr>
          </w:p>
        </w:tc>
        <w:tc>
          <w:tcPr>
            <w:tcW w:w="6193" w:type="dxa"/>
          </w:tcPr>
          <w:p w14:paraId="16CEBF73" w14:textId="77777777" w:rsidR="00432F83" w:rsidRDefault="00432F83" w:rsidP="00432F83">
            <w:pPr>
              <w:pStyle w:val="Heading1"/>
            </w:pPr>
            <w:r>
              <w:t xml:space="preserve">Understanding Parts of the Stencil </w:t>
            </w:r>
          </w:p>
          <w:p w14:paraId="14935029" w14:textId="1E679BA2" w:rsidR="00432F83" w:rsidRDefault="0017593F" w:rsidP="00432F83">
            <w:pPr>
              <w:pStyle w:val="Heading2"/>
            </w:pPr>
            <w:r>
              <w:t>Safety bo</w:t>
            </w:r>
            <w:bookmarkStart w:id="1" w:name="_GoBack"/>
            <w:bookmarkEnd w:id="1"/>
            <w:r w:rsidR="00432F83">
              <w:t xml:space="preserve">rder </w:t>
            </w:r>
          </w:p>
          <w:tbl>
            <w:tblPr>
              <w:tblW w:w="0" w:type="auto"/>
              <w:tblLayout w:type="fixed"/>
              <w:tblCellMar>
                <w:left w:w="0" w:type="dxa"/>
                <w:right w:w="144" w:type="dxa"/>
              </w:tblCellMar>
              <w:tblLook w:val="04A0" w:firstRow="1" w:lastRow="0" w:firstColumn="1" w:lastColumn="0" w:noHBand="0" w:noVBand="1"/>
              <w:tblDescription w:val="Photo with item description"/>
            </w:tblPr>
            <w:tblGrid>
              <w:gridCol w:w="2160"/>
              <w:gridCol w:w="4032"/>
            </w:tblGrid>
            <w:tr w:rsidR="00432F83" w14:paraId="0EFBD5A1" w14:textId="77777777" w:rsidTr="00432F83">
              <w:tc>
                <w:tcPr>
                  <w:tcW w:w="2160" w:type="dxa"/>
                </w:tcPr>
                <w:p w14:paraId="7276F3E8" w14:textId="77777777" w:rsidR="00432F83" w:rsidRDefault="00432F83" w:rsidP="00432F83">
                  <w:pPr>
                    <w:pStyle w:val="NoSpacing"/>
                  </w:pPr>
                </w:p>
              </w:tc>
              <w:tc>
                <w:tcPr>
                  <w:tcW w:w="4032" w:type="dxa"/>
                </w:tcPr>
                <w:p w14:paraId="58780244" w14:textId="77777777" w:rsidR="00432F83" w:rsidRDefault="00432F83" w:rsidP="00432F83">
                  <w:r>
                    <w:t xml:space="preserve">I call it safety boarder because it’s the minimum distance you should have from the cut-out hole and the border, this is not specific in terms of measure, it’s more about a distance you should calculate in order to avoid any leak outside of the cut-out hole. </w:t>
                  </w:r>
                </w:p>
              </w:tc>
            </w:tr>
          </w:tbl>
          <w:p w14:paraId="6E3F3CAE" w14:textId="77777777" w:rsidR="00432F83" w:rsidRDefault="00432F83" w:rsidP="00432F83">
            <w:pPr>
              <w:pStyle w:val="Heading2"/>
            </w:pPr>
            <w:r>
              <w:t>Island/Bridge</w:t>
            </w:r>
          </w:p>
          <w:tbl>
            <w:tblPr>
              <w:tblW w:w="0" w:type="auto"/>
              <w:tblLayout w:type="fixed"/>
              <w:tblCellMar>
                <w:left w:w="0" w:type="dxa"/>
                <w:right w:w="144" w:type="dxa"/>
              </w:tblCellMar>
              <w:tblLook w:val="04A0" w:firstRow="1" w:lastRow="0" w:firstColumn="1" w:lastColumn="0" w:noHBand="0" w:noVBand="1"/>
              <w:tblDescription w:val="Photo with item description"/>
            </w:tblPr>
            <w:tblGrid>
              <w:gridCol w:w="2160"/>
              <w:gridCol w:w="4032"/>
            </w:tblGrid>
            <w:tr w:rsidR="00432F83" w14:paraId="6B9AFE3F" w14:textId="77777777" w:rsidTr="00432F83">
              <w:tc>
                <w:tcPr>
                  <w:tcW w:w="2160" w:type="dxa"/>
                </w:tcPr>
                <w:p w14:paraId="0B07CC16" w14:textId="77777777" w:rsidR="00432F83" w:rsidRDefault="00432F83" w:rsidP="00432F83"/>
              </w:tc>
              <w:tc>
                <w:tcPr>
                  <w:tcW w:w="4032" w:type="dxa"/>
                </w:tcPr>
                <w:p w14:paraId="452D189F" w14:textId="77777777" w:rsidR="00432F83" w:rsidRDefault="00432F83" w:rsidP="00432F83">
                  <w:r>
                    <w:t>The island are the independent parts inside of a cut-out hole, as you may notice shapes can’t float, so that’s why they need bridges.</w:t>
                  </w:r>
                </w:p>
                <w:p w14:paraId="6E16612D" w14:textId="77777777" w:rsidR="00432F83" w:rsidRDefault="00432F83" w:rsidP="00432F83">
                  <w:r>
                    <w:t xml:space="preserve">Bridges are the ligatures that make the island possible to exist on the cut-out hole, knowing where to make this connection may seem a bit hard at the beginning </w:t>
                  </w:r>
                </w:p>
              </w:tc>
            </w:tr>
          </w:tbl>
          <w:p w14:paraId="34189D51" w14:textId="77777777" w:rsidR="00432F83" w:rsidRDefault="00432F83" w:rsidP="00432F83">
            <w:pPr>
              <w:pStyle w:val="Heading2"/>
            </w:pPr>
            <w:r>
              <w:t>Cut-out Holes</w:t>
            </w:r>
          </w:p>
          <w:tbl>
            <w:tblPr>
              <w:tblW w:w="0" w:type="auto"/>
              <w:tblLayout w:type="fixed"/>
              <w:tblCellMar>
                <w:left w:w="0" w:type="dxa"/>
                <w:right w:w="144" w:type="dxa"/>
              </w:tblCellMar>
              <w:tblLook w:val="04A0" w:firstRow="1" w:lastRow="0" w:firstColumn="1" w:lastColumn="0" w:noHBand="0" w:noVBand="1"/>
              <w:tblDescription w:val="Photo with item description"/>
            </w:tblPr>
            <w:tblGrid>
              <w:gridCol w:w="2160"/>
              <w:gridCol w:w="4032"/>
            </w:tblGrid>
            <w:tr w:rsidR="00432F83" w14:paraId="448B48DA" w14:textId="77777777" w:rsidTr="00432F83">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cture frame"/>
                  </w:tblPr>
                  <w:tblGrid>
                    <w:gridCol w:w="35"/>
                  </w:tblGrid>
                  <w:tr w:rsidR="00432F83" w14:paraId="5AF5DE6A" w14:textId="77777777" w:rsidTr="00432F83">
                    <w:tc>
                      <w:tcPr>
                        <w:tcW w:w="21" w:type="dxa"/>
                        <w:tcBorders>
                          <w:top w:val="single" w:sz="6" w:space="0" w:color="A6A6A6" w:themeColor="background1" w:themeShade="A6"/>
                          <w:bottom w:val="single" w:sz="6" w:space="0" w:color="A6A6A6" w:themeColor="background1" w:themeShade="A6"/>
                        </w:tcBorders>
                        <w:vAlign w:val="center"/>
                      </w:tcPr>
                      <w:p w14:paraId="2F57EB97" w14:textId="77777777" w:rsidR="00432F83" w:rsidRDefault="00432F83" w:rsidP="00432F83">
                        <w:pPr>
                          <w:pStyle w:val="Photo"/>
                        </w:pPr>
                      </w:p>
                    </w:tc>
                  </w:tr>
                </w:tbl>
                <w:p w14:paraId="25626B31" w14:textId="77777777" w:rsidR="00432F83" w:rsidRDefault="00432F83" w:rsidP="00432F83"/>
              </w:tc>
              <w:tc>
                <w:tcPr>
                  <w:tcW w:w="4032" w:type="dxa"/>
                </w:tcPr>
                <w:p w14:paraId="4BB6F2BE" w14:textId="77777777" w:rsidR="00432F83" w:rsidRDefault="00432F83" w:rsidP="00432F83">
                  <w:r>
                    <w:t xml:space="preserve">This is the place where we place the pigment, it should be stretched and pushed hard against the wall or surface to avoid leaks and blurs. </w:t>
                  </w:r>
                </w:p>
              </w:tc>
            </w:tr>
          </w:tbl>
          <w:p w14:paraId="2E76A744" w14:textId="77777777" w:rsidR="00432F83" w:rsidRDefault="00432F83" w:rsidP="00432F83"/>
          <w:p w14:paraId="553ACF92" w14:textId="77777777" w:rsidR="00C21310" w:rsidRDefault="00C21310"/>
        </w:tc>
      </w:tr>
      <w:tr w:rsidR="00432F83" w14:paraId="632D2451" w14:textId="77777777" w:rsidTr="00432F83">
        <w:trPr>
          <w:trHeight w:hRule="exact" w:val="504"/>
        </w:trPr>
        <w:tc>
          <w:tcPr>
            <w:tcW w:w="6074" w:type="dxa"/>
            <w:vAlign w:val="bottom"/>
          </w:tcPr>
          <w:p w14:paraId="661F9A22" w14:textId="77777777" w:rsidR="00C21310" w:rsidRDefault="00345E5E">
            <w:pPr>
              <w:pStyle w:val="NoSpacing"/>
              <w:rPr>
                <w:rStyle w:val="PageNumber"/>
              </w:rPr>
            </w:pPr>
            <w:r>
              <w:rPr>
                <w:rStyle w:val="PageNumber"/>
              </w:rPr>
              <w:t>6</w:t>
            </w:r>
          </w:p>
        </w:tc>
        <w:tc>
          <w:tcPr>
            <w:tcW w:w="829" w:type="dxa"/>
            <w:vAlign w:val="bottom"/>
          </w:tcPr>
          <w:p w14:paraId="6568E889" w14:textId="77777777" w:rsidR="00C21310" w:rsidRDefault="00C21310">
            <w:pPr>
              <w:pStyle w:val="NoSpacing"/>
            </w:pPr>
          </w:p>
        </w:tc>
        <w:tc>
          <w:tcPr>
            <w:tcW w:w="657" w:type="dxa"/>
            <w:vAlign w:val="bottom"/>
          </w:tcPr>
          <w:p w14:paraId="04ADB5FA" w14:textId="77777777" w:rsidR="00C21310" w:rsidRDefault="00C21310">
            <w:pPr>
              <w:pStyle w:val="NoSpacing"/>
            </w:pPr>
          </w:p>
        </w:tc>
        <w:tc>
          <w:tcPr>
            <w:tcW w:w="6193" w:type="dxa"/>
            <w:vAlign w:val="bottom"/>
          </w:tcPr>
          <w:p w14:paraId="172AE202" w14:textId="77777777" w:rsidR="00C21310" w:rsidRDefault="00345E5E">
            <w:pPr>
              <w:pStyle w:val="NoSpacing"/>
              <w:jc w:val="right"/>
              <w:rPr>
                <w:rStyle w:val="PageNumber"/>
              </w:rPr>
            </w:pPr>
            <w:r>
              <w:rPr>
                <w:rStyle w:val="PageNumber"/>
              </w:rPr>
              <w:t>3</w:t>
            </w:r>
          </w:p>
        </w:tc>
      </w:tr>
    </w:tbl>
    <w:p w14:paraId="55D71D1A" w14:textId="77777777" w:rsidR="00C21310" w:rsidRDefault="00C21310">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C21310" w14:paraId="79D0A127" w14:textId="77777777">
        <w:trPr>
          <w:trHeight w:hRule="exact" w:val="9792"/>
        </w:trPr>
        <w:tc>
          <w:tcPr>
            <w:tcW w:w="6192" w:type="dxa"/>
          </w:tcPr>
          <w:p w14:paraId="32B234E9" w14:textId="411876CD" w:rsidR="00432F83" w:rsidRDefault="00432F83" w:rsidP="00432F83">
            <w:pPr>
              <w:pStyle w:val="Heading1"/>
              <w:rPr>
                <w:rFonts w:ascii="Times" w:hAnsi="Times" w:cs="Times"/>
                <w:color w:val="434343"/>
                <w:sz w:val="20"/>
                <w:szCs w:val="20"/>
              </w:rPr>
            </w:pPr>
            <w:r>
              <w:t>How to make a Basic stencil</w:t>
            </w:r>
          </w:p>
          <w:p w14:paraId="62927CD3" w14:textId="77777777" w:rsidR="00432F83" w:rsidRDefault="00432F83" w:rsidP="00432F83">
            <w:pPr>
              <w:pStyle w:val="Heading1"/>
              <w:rPr>
                <w:rFonts w:ascii="Times" w:hAnsi="Times" w:cs="Times"/>
                <w:color w:val="434343"/>
                <w:sz w:val="20"/>
                <w:szCs w:val="20"/>
              </w:rPr>
            </w:pPr>
          </w:p>
          <w:p w14:paraId="79A4A196" w14:textId="77777777" w:rsidR="00432F83" w:rsidRPr="00B142CB" w:rsidRDefault="00432F83" w:rsidP="00432F83">
            <w:pPr>
              <w:pStyle w:val="Heading1"/>
              <w:rPr>
                <w:sz w:val="20"/>
                <w:szCs w:val="20"/>
              </w:rPr>
            </w:pPr>
            <w:r w:rsidRPr="00B142CB">
              <w:rPr>
                <w:rFonts w:ascii="Times" w:hAnsi="Times" w:cs="Times"/>
                <w:color w:val="434343"/>
                <w:sz w:val="20"/>
                <w:szCs w:val="20"/>
              </w:rPr>
              <w:t xml:space="preserve">Let's start by designing some simple and solid shapes. I decided to make some sketches of the basic shapes (triangle, square and ellipse). Notice that I did solid shapes, only silhouettes, this might be boring, but before you get the practice of making </w:t>
            </w:r>
            <w:proofErr w:type="gramStart"/>
            <w:r w:rsidRPr="00B142CB">
              <w:rPr>
                <w:rFonts w:ascii="Times" w:hAnsi="Times" w:cs="Times"/>
                <w:color w:val="434343"/>
                <w:sz w:val="20"/>
                <w:szCs w:val="20"/>
              </w:rPr>
              <w:t>cut-out</w:t>
            </w:r>
            <w:proofErr w:type="gramEnd"/>
            <w:r w:rsidRPr="00B142CB">
              <w:rPr>
                <w:rFonts w:ascii="Times" w:hAnsi="Times" w:cs="Times"/>
                <w:color w:val="434343"/>
                <w:sz w:val="20"/>
                <w:szCs w:val="20"/>
              </w:rPr>
              <w:t xml:space="preserve"> holes, you will rather do this kind of stencil. Let's say this is "Level 1".</w:t>
            </w:r>
          </w:p>
          <w:p w14:paraId="3BD7FA9E" w14:textId="77777777" w:rsidR="00432F83" w:rsidRDefault="00432F83" w:rsidP="00432F83">
            <w:pPr>
              <w:widowControl w:val="0"/>
              <w:autoSpaceDE w:val="0"/>
              <w:autoSpaceDN w:val="0"/>
              <w:adjustRightInd w:val="0"/>
              <w:rPr>
                <w:rFonts w:ascii="Times" w:hAnsi="Times" w:cs="Times"/>
                <w:color w:val="434343"/>
              </w:rPr>
            </w:pPr>
            <w:r>
              <w:rPr>
                <w:rFonts w:ascii="Times" w:hAnsi="Times" w:cs="Times"/>
                <w:noProof/>
                <w:color w:val="0E0E0E"/>
                <w:sz w:val="32"/>
                <w:szCs w:val="32"/>
                <w:lang w:eastAsia="en-US"/>
              </w:rPr>
              <w:drawing>
                <wp:inline distT="0" distB="0" distL="0" distR="0" wp14:anchorId="58D2531C" wp14:editId="17CB2DC5">
                  <wp:extent cx="3345180" cy="2230120"/>
                  <wp:effectExtent l="0" t="0" r="7620" b="5080"/>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5180" cy="2230120"/>
                          </a:xfrm>
                          <a:prstGeom prst="rect">
                            <a:avLst/>
                          </a:prstGeom>
                          <a:noFill/>
                          <a:ln>
                            <a:noFill/>
                          </a:ln>
                        </pic:spPr>
                      </pic:pic>
                    </a:graphicData>
                  </a:graphic>
                </wp:inline>
              </w:drawing>
            </w:r>
          </w:p>
          <w:p w14:paraId="67B65471" w14:textId="77777777" w:rsidR="00432F83" w:rsidRPr="00B142CB" w:rsidRDefault="00432F83" w:rsidP="00432F83">
            <w:pPr>
              <w:widowControl w:val="0"/>
              <w:autoSpaceDE w:val="0"/>
              <w:autoSpaceDN w:val="0"/>
              <w:adjustRightInd w:val="0"/>
              <w:rPr>
                <w:rFonts w:ascii="Times" w:hAnsi="Times" w:cs="Times"/>
                <w:color w:val="434343"/>
              </w:rPr>
            </w:pPr>
            <w:r w:rsidRPr="00B142CB">
              <w:rPr>
                <w:rFonts w:ascii="Times" w:hAnsi="Times" w:cs="Times"/>
                <w:color w:val="434343"/>
              </w:rPr>
              <w:t xml:space="preserve">Now with your razor and a ruler, make the </w:t>
            </w:r>
            <w:proofErr w:type="gramStart"/>
            <w:r w:rsidRPr="00B142CB">
              <w:rPr>
                <w:rFonts w:ascii="Times" w:hAnsi="Times" w:cs="Times"/>
                <w:color w:val="434343"/>
              </w:rPr>
              <w:t>cut-out</w:t>
            </w:r>
            <w:proofErr w:type="gramEnd"/>
            <w:r w:rsidRPr="00B142CB">
              <w:rPr>
                <w:rFonts w:ascii="Times" w:hAnsi="Times" w:cs="Times"/>
                <w:color w:val="434343"/>
              </w:rPr>
              <w:t xml:space="preserve"> holes on the shapes you designed. Try not to use a scissor, as they are not precise for this kind of work and you probably may have to cut outside the design.</w:t>
            </w:r>
          </w:p>
          <w:p w14:paraId="10BBE87B" w14:textId="61E7917B" w:rsidR="00C21310" w:rsidRDefault="00C21310"/>
        </w:tc>
        <w:tc>
          <w:tcPr>
            <w:tcW w:w="864" w:type="dxa"/>
          </w:tcPr>
          <w:p w14:paraId="13D25F99" w14:textId="77777777" w:rsidR="00C21310" w:rsidRDefault="00C21310">
            <w:pPr>
              <w:pStyle w:val="NoSpacing"/>
            </w:pPr>
          </w:p>
        </w:tc>
        <w:tc>
          <w:tcPr>
            <w:tcW w:w="864" w:type="dxa"/>
          </w:tcPr>
          <w:p w14:paraId="08AA2ACE" w14:textId="77777777" w:rsidR="00C21310" w:rsidRDefault="00C21310">
            <w:pPr>
              <w:pStyle w:val="NoSpacing"/>
            </w:pPr>
          </w:p>
        </w:tc>
        <w:tc>
          <w:tcPr>
            <w:tcW w:w="6192" w:type="dxa"/>
          </w:tcPr>
          <w:p w14:paraId="796451EF" w14:textId="77777777" w:rsidR="00432F83" w:rsidRDefault="00432F83" w:rsidP="00432F83">
            <w:pPr>
              <w:pStyle w:val="Heading1"/>
            </w:pPr>
            <w:r>
              <w:rPr>
                <w:rFonts w:ascii="Times" w:hAnsi="Times" w:cs="Times"/>
                <w:noProof/>
                <w:color w:val="0E0E0E"/>
                <w:sz w:val="32"/>
                <w:szCs w:val="32"/>
                <w:lang w:eastAsia="en-US"/>
              </w:rPr>
              <w:drawing>
                <wp:inline distT="0" distB="0" distL="0" distR="0" wp14:anchorId="481086A2" wp14:editId="3D09D5A9">
                  <wp:extent cx="3200400" cy="2133600"/>
                  <wp:effectExtent l="0" t="0" r="0" b="0"/>
                  <wp:docPr id="7" name="Picture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14:paraId="18A8461F" w14:textId="77777777" w:rsidR="00432F83" w:rsidRPr="00B142CB" w:rsidRDefault="00432F83" w:rsidP="00432F83">
            <w:pPr>
              <w:pStyle w:val="Heading1"/>
              <w:rPr>
                <w:sz w:val="40"/>
                <w:szCs w:val="40"/>
              </w:rPr>
            </w:pPr>
            <w:r w:rsidRPr="00B142CB">
              <w:rPr>
                <w:sz w:val="40"/>
                <w:szCs w:val="40"/>
              </w:rPr>
              <w:t>How to make lines using stencils:</w:t>
            </w:r>
          </w:p>
          <w:p w14:paraId="0A96D653" w14:textId="77777777" w:rsidR="00432F83" w:rsidRDefault="00432F83" w:rsidP="00432F83">
            <w:pPr>
              <w:pStyle w:val="Heading2"/>
            </w:pPr>
            <w:r>
              <w:t>Level 2</w:t>
            </w:r>
          </w:p>
          <w:tbl>
            <w:tblPr>
              <w:tblW w:w="0" w:type="auto"/>
              <w:tblCellMar>
                <w:left w:w="0" w:type="dxa"/>
                <w:right w:w="144" w:type="dxa"/>
              </w:tblCellMar>
              <w:tblLook w:val="04A0" w:firstRow="1" w:lastRow="0" w:firstColumn="1" w:lastColumn="0" w:noHBand="0" w:noVBand="1"/>
              <w:tblDescription w:val="Photo with item description"/>
            </w:tblPr>
            <w:tblGrid>
              <w:gridCol w:w="3474"/>
              <w:gridCol w:w="2718"/>
            </w:tblGrid>
            <w:tr w:rsidR="00432F83" w14:paraId="403196C0" w14:textId="77777777" w:rsidTr="00432F83">
              <w:tc>
                <w:tcPr>
                  <w:tcW w:w="2160" w:type="dxa"/>
                </w:tcPr>
                <w:p w14:paraId="57A8F76E" w14:textId="77777777" w:rsidR="00432F83" w:rsidRDefault="00432F83" w:rsidP="00432F83">
                  <w:pPr>
                    <w:pStyle w:val="NoSpacing"/>
                  </w:pPr>
                  <w:r>
                    <w:rPr>
                      <w:rFonts w:ascii="Times" w:hAnsi="Times" w:cs="Times"/>
                      <w:noProof/>
                      <w:color w:val="0E0E0E"/>
                      <w:sz w:val="32"/>
                      <w:szCs w:val="32"/>
                      <w:lang w:eastAsia="en-US"/>
                    </w:rPr>
                    <w:drawing>
                      <wp:inline distT="0" distB="0" distL="0" distR="0" wp14:anchorId="3D5681F2" wp14:editId="3AC3FAAE">
                        <wp:extent cx="2114550" cy="1409700"/>
                        <wp:effectExtent l="0" t="0" r="0" b="12700"/>
                        <wp:docPr id="9"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tc>
              <w:tc>
                <w:tcPr>
                  <w:tcW w:w="4032" w:type="dxa"/>
                </w:tcPr>
                <w:p w14:paraId="08292988" w14:textId="77777777" w:rsidR="00432F83" w:rsidRPr="00B142CB" w:rsidRDefault="00432F83" w:rsidP="00432F83">
                  <w:pPr>
                    <w:rPr>
                      <w:rFonts w:ascii="Times" w:hAnsi="Times" w:cs="Times"/>
                      <w:color w:val="434343"/>
                    </w:rPr>
                  </w:pPr>
                  <w:r w:rsidRPr="00B142CB">
                    <w:rPr>
                      <w:rFonts w:ascii="Times" w:hAnsi="Times" w:cs="Times"/>
                      <w:color w:val="434343"/>
                    </w:rPr>
                    <w:t>So, do you remember the stencil parts I explained before? More specifically the bridge and the islands, this will be necessary in order to create more complex shapes.</w:t>
                  </w:r>
                </w:p>
                <w:p w14:paraId="2E2AEF78" w14:textId="77777777" w:rsidR="00432F83" w:rsidRDefault="00432F83" w:rsidP="00432F83"/>
              </w:tc>
            </w:tr>
          </w:tbl>
          <w:p w14:paraId="49711A84" w14:textId="77777777" w:rsidR="00432F83" w:rsidRPr="00B142CB" w:rsidRDefault="00432F83" w:rsidP="00432F83"/>
          <w:tbl>
            <w:tblPr>
              <w:tblW w:w="0" w:type="auto"/>
              <w:tblCellMar>
                <w:left w:w="0" w:type="dxa"/>
                <w:right w:w="144" w:type="dxa"/>
              </w:tblCellMar>
              <w:tblLook w:val="04A0" w:firstRow="1" w:lastRow="0" w:firstColumn="1" w:lastColumn="0" w:noHBand="0" w:noVBand="1"/>
              <w:tblDescription w:val="Photo with item description"/>
            </w:tblPr>
            <w:tblGrid>
              <w:gridCol w:w="3584"/>
              <w:gridCol w:w="2608"/>
            </w:tblGrid>
            <w:tr w:rsidR="00432F83" w14:paraId="2F32B9D9" w14:textId="77777777" w:rsidTr="00432F83">
              <w:tc>
                <w:tcPr>
                  <w:tcW w:w="2160" w:type="dxa"/>
                </w:tcPr>
                <w:p w14:paraId="131320D5" w14:textId="77777777" w:rsidR="00432F83" w:rsidRDefault="00432F83" w:rsidP="00432F83">
                  <w:r>
                    <w:rPr>
                      <w:noProof/>
                      <w:lang w:eastAsia="en-US"/>
                    </w:rPr>
                    <w:drawing>
                      <wp:inline distT="0" distB="0" distL="0" distR="0" wp14:anchorId="0B74AFEB" wp14:editId="168D8185">
                        <wp:extent cx="2171700" cy="1257300"/>
                        <wp:effectExtent l="0" t="0" r="12700" b="12700"/>
                        <wp:docPr id="106" name="Picture 10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257300"/>
                                </a:xfrm>
                                <a:prstGeom prst="rect">
                                  <a:avLst/>
                                </a:prstGeom>
                                <a:noFill/>
                                <a:ln>
                                  <a:noFill/>
                                </a:ln>
                              </pic:spPr>
                            </pic:pic>
                          </a:graphicData>
                        </a:graphic>
                      </wp:inline>
                    </w:drawing>
                  </w:r>
                </w:p>
              </w:tc>
              <w:tc>
                <w:tcPr>
                  <w:tcW w:w="4032" w:type="dxa"/>
                </w:tcPr>
                <w:p w14:paraId="5FDF4DEA" w14:textId="77777777" w:rsidR="00432F83" w:rsidRPr="00896CDE" w:rsidRDefault="00432F83" w:rsidP="00432F83">
                  <w:pPr>
                    <w:widowControl w:val="0"/>
                    <w:autoSpaceDE w:val="0"/>
                    <w:autoSpaceDN w:val="0"/>
                    <w:adjustRightInd w:val="0"/>
                    <w:rPr>
                      <w:rFonts w:ascii="Times" w:hAnsi="Times" w:cs="Times"/>
                      <w:color w:val="434343"/>
                    </w:rPr>
                  </w:pPr>
                  <w:r w:rsidRPr="00896CDE">
                    <w:rPr>
                      <w:rFonts w:ascii="Times" w:hAnsi="Times" w:cs="Times"/>
                      <w:color w:val="434343"/>
                    </w:rPr>
                    <w:t>As you probably notice, in order to make the line just transform the inside of the shapes in big islands, this can vary depending on the size of the outline you want to get.</w:t>
                  </w:r>
                </w:p>
                <w:p w14:paraId="14BCEF3D" w14:textId="77777777" w:rsidR="00432F83" w:rsidRDefault="00432F83" w:rsidP="00432F83">
                  <w:pPr>
                    <w:widowControl w:val="0"/>
                    <w:autoSpaceDE w:val="0"/>
                    <w:autoSpaceDN w:val="0"/>
                    <w:adjustRightInd w:val="0"/>
                  </w:pPr>
                </w:p>
              </w:tc>
            </w:tr>
          </w:tbl>
          <w:p w14:paraId="23B205A7" w14:textId="77777777" w:rsidR="00E0014A" w:rsidRPr="00E0014A" w:rsidRDefault="00E0014A" w:rsidP="00E0014A"/>
          <w:tbl>
            <w:tblPr>
              <w:tblW w:w="0" w:type="auto"/>
              <w:tblCellMar>
                <w:left w:w="0" w:type="dxa"/>
                <w:right w:w="144" w:type="dxa"/>
              </w:tblCellMar>
              <w:tblLook w:val="04A0" w:firstRow="1" w:lastRow="0" w:firstColumn="1" w:lastColumn="0" w:noHBand="0" w:noVBand="1"/>
              <w:tblDescription w:val="Sidebar photo table"/>
            </w:tblPr>
            <w:tblGrid>
              <w:gridCol w:w="2160"/>
              <w:gridCol w:w="4032"/>
            </w:tblGrid>
            <w:tr w:rsidR="00C21310" w14:paraId="6160523D" w14:textId="77777777">
              <w:tc>
                <w:tcPr>
                  <w:tcW w:w="2160" w:type="dxa"/>
                </w:tcPr>
                <w:p w14:paraId="0BAB2662" w14:textId="01CCBBEC" w:rsidR="00C21310" w:rsidRDefault="00C21310" w:rsidP="00E0014A">
                  <w:pPr>
                    <w:pStyle w:val="Caption"/>
                  </w:pPr>
                </w:p>
              </w:tc>
              <w:tc>
                <w:tcPr>
                  <w:tcW w:w="4032" w:type="dxa"/>
                </w:tcPr>
                <w:p w14:paraId="3FEC2550" w14:textId="4C3D4EFB" w:rsidR="00C21310" w:rsidRDefault="00C21310" w:rsidP="00E0014A"/>
              </w:tc>
            </w:tr>
          </w:tbl>
          <w:p w14:paraId="473FE8BE" w14:textId="77777777" w:rsidR="00C21310" w:rsidRDefault="00C21310"/>
        </w:tc>
      </w:tr>
      <w:tr w:rsidR="00C21310" w14:paraId="7C923425" w14:textId="77777777">
        <w:trPr>
          <w:trHeight w:hRule="exact" w:val="504"/>
        </w:trPr>
        <w:tc>
          <w:tcPr>
            <w:tcW w:w="6192" w:type="dxa"/>
            <w:vAlign w:val="bottom"/>
          </w:tcPr>
          <w:p w14:paraId="53C35718" w14:textId="77777777" w:rsidR="00C21310" w:rsidRDefault="00345E5E">
            <w:pPr>
              <w:pStyle w:val="NoSpacing"/>
              <w:rPr>
                <w:rStyle w:val="PageNumber"/>
              </w:rPr>
            </w:pPr>
            <w:r>
              <w:rPr>
                <w:rStyle w:val="PageNumber"/>
              </w:rPr>
              <w:t>4</w:t>
            </w:r>
          </w:p>
        </w:tc>
        <w:tc>
          <w:tcPr>
            <w:tcW w:w="864" w:type="dxa"/>
            <w:vAlign w:val="bottom"/>
          </w:tcPr>
          <w:p w14:paraId="07F10C5D" w14:textId="77777777" w:rsidR="00C21310" w:rsidRDefault="00C21310">
            <w:pPr>
              <w:pStyle w:val="NoSpacing"/>
            </w:pPr>
          </w:p>
        </w:tc>
        <w:tc>
          <w:tcPr>
            <w:tcW w:w="864" w:type="dxa"/>
            <w:vAlign w:val="bottom"/>
          </w:tcPr>
          <w:p w14:paraId="4573FAB1" w14:textId="77777777" w:rsidR="00C21310" w:rsidRDefault="00C21310">
            <w:pPr>
              <w:pStyle w:val="NoSpacing"/>
            </w:pPr>
          </w:p>
        </w:tc>
        <w:tc>
          <w:tcPr>
            <w:tcW w:w="6192" w:type="dxa"/>
            <w:vAlign w:val="bottom"/>
          </w:tcPr>
          <w:p w14:paraId="0D6526E7" w14:textId="77777777" w:rsidR="00C21310" w:rsidRDefault="00345E5E">
            <w:pPr>
              <w:pStyle w:val="NoSpacing"/>
              <w:jc w:val="right"/>
              <w:rPr>
                <w:rStyle w:val="PageNumber"/>
              </w:rPr>
            </w:pPr>
            <w:r>
              <w:rPr>
                <w:rStyle w:val="PageNumber"/>
              </w:rPr>
              <w:t>5</w:t>
            </w:r>
          </w:p>
        </w:tc>
      </w:tr>
    </w:tbl>
    <w:p w14:paraId="0FE7738B" w14:textId="77777777" w:rsidR="00C21310" w:rsidRDefault="00C21310">
      <w:pPr>
        <w:pStyle w:val="NoSpacing"/>
      </w:pPr>
    </w:p>
    <w:sectPr w:rsidR="00C21310">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HG明朝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FA83B38"/>
    <w:lvl w:ilvl="0">
      <w:start w:val="1"/>
      <w:numFmt w:val="bullet"/>
      <w:pStyle w:val="ListBullet"/>
      <w:lvlText w:val=""/>
      <w:lvlJc w:val="left"/>
      <w:pPr>
        <w:tabs>
          <w:tab w:val="num" w:pos="432"/>
        </w:tabs>
        <w:ind w:left="432" w:hanging="288"/>
      </w:pPr>
      <w:rPr>
        <w:rFonts w:ascii="Symbol" w:hAnsi="Symbol" w:hint="default"/>
      </w:rPr>
    </w:lvl>
  </w:abstractNum>
  <w:abstractNum w:abstractNumId="1">
    <w:nsid w:val="5B897370"/>
    <w:multiLevelType w:val="hybridMultilevel"/>
    <w:tmpl w:val="7B2A7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E5E"/>
    <w:rsid w:val="0015550B"/>
    <w:rsid w:val="0017593F"/>
    <w:rsid w:val="00345E5E"/>
    <w:rsid w:val="00432F83"/>
    <w:rsid w:val="006A1F1A"/>
    <w:rsid w:val="006E0C0F"/>
    <w:rsid w:val="007906BA"/>
    <w:rsid w:val="00865C93"/>
    <w:rsid w:val="00882F68"/>
    <w:rsid w:val="00921330"/>
    <w:rsid w:val="00B142CB"/>
    <w:rsid w:val="00C21310"/>
    <w:rsid w:val="00D13AD0"/>
    <w:rsid w:val="00E0014A"/>
    <w:rsid w:val="00E0129D"/>
    <w:rsid w:val="00F276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56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345E5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E5E"/>
    <w:rPr>
      <w:rFonts w:ascii="Lucida Grande" w:hAnsi="Lucida Grande" w:cs="Lucida Grande"/>
      <w:sz w:val="18"/>
      <w:szCs w:val="18"/>
    </w:rPr>
  </w:style>
  <w:style w:type="paragraph" w:styleId="ListParagraph">
    <w:name w:val="List Paragraph"/>
    <w:basedOn w:val="Normal"/>
    <w:uiPriority w:val="34"/>
    <w:unhideWhenUsed/>
    <w:qFormat/>
    <w:rsid w:val="007906B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345E5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E5E"/>
    <w:rPr>
      <w:rFonts w:ascii="Lucida Grande" w:hAnsi="Lucida Grande" w:cs="Lucida Grande"/>
      <w:sz w:val="18"/>
      <w:szCs w:val="18"/>
    </w:rPr>
  </w:style>
  <w:style w:type="paragraph" w:styleId="ListParagraph">
    <w:name w:val="List Paragraph"/>
    <w:basedOn w:val="Normal"/>
    <w:uiPriority w:val="34"/>
    <w:unhideWhenUsed/>
    <w:qFormat/>
    <w:rsid w:val="007906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marcostorres.info/"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MacHD:Users:laurie:Downloads:8_pagebooklet_template-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73F6A50F73FC449F0B4F9EF0CAD7CD"/>
        <w:category>
          <w:name w:val="General"/>
          <w:gallery w:val="placeholder"/>
        </w:category>
        <w:types>
          <w:type w:val="bbPlcHdr"/>
        </w:types>
        <w:behaviors>
          <w:behavior w:val="content"/>
        </w:behaviors>
        <w:guid w:val="{34FEB59F-E0AF-6C44-85E3-39A28B230828}"/>
      </w:docPartPr>
      <w:docPartBody>
        <w:p w:rsidR="000D2890" w:rsidRDefault="000D2890">
          <w:pPr>
            <w:pStyle w:val="CA73F6A50F73FC449F0B4F9EF0CAD7CD"/>
          </w:pPr>
          <w:r>
            <w:t>[Street Address]</w:t>
          </w:r>
          <w:r>
            <w:br/>
            <w:t>[City, ST  ZIP Code]</w:t>
          </w:r>
        </w:p>
      </w:docPartBody>
    </w:docPart>
    <w:docPart>
      <w:docPartPr>
        <w:name w:val="08F9D5350076BE44AED1C22305548034"/>
        <w:category>
          <w:name w:val="General"/>
          <w:gallery w:val="placeholder"/>
        </w:category>
        <w:types>
          <w:type w:val="bbPlcHdr"/>
        </w:types>
        <w:behaviors>
          <w:behavior w:val="content"/>
        </w:behaviors>
        <w:guid w:val="{12A004FB-E3AB-A943-846A-3BF6E069D221}"/>
      </w:docPartPr>
      <w:docPartBody>
        <w:p w:rsidR="000D2890" w:rsidRDefault="000D2890">
          <w:pPr>
            <w:pStyle w:val="08F9D5350076BE44AED1C2230554803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HG明朝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890"/>
    <w:rsid w:val="000D2890"/>
    <w:rsid w:val="009B33C4"/>
    <w:rsid w:val="00C02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954852BC8CF14F8F5446EDBB3670AD">
    <w:name w:val="F9954852BC8CF14F8F5446EDBB3670AD"/>
  </w:style>
  <w:style w:type="paragraph" w:customStyle="1" w:styleId="CA73F6A50F73FC449F0B4F9EF0CAD7CD">
    <w:name w:val="CA73F6A50F73FC449F0B4F9EF0CAD7CD"/>
  </w:style>
  <w:style w:type="paragraph" w:customStyle="1" w:styleId="0EFCF6D978833543AC946BF499F0962F">
    <w:name w:val="0EFCF6D978833543AC946BF499F0962F"/>
  </w:style>
  <w:style w:type="paragraph" w:customStyle="1" w:styleId="B485FB7FAEFD184BB92F38D9FA2C06E1">
    <w:name w:val="B485FB7FAEFD184BB92F38D9FA2C06E1"/>
  </w:style>
  <w:style w:type="paragraph" w:customStyle="1" w:styleId="1C6024047599D44087F685A731EA307E">
    <w:name w:val="1C6024047599D44087F685A731EA307E"/>
  </w:style>
  <w:style w:type="paragraph" w:customStyle="1" w:styleId="08F9D5350076BE44AED1C22305548034">
    <w:name w:val="08F9D5350076BE44AED1C22305548034"/>
  </w:style>
  <w:style w:type="paragraph" w:customStyle="1" w:styleId="76F7F7336CA0C74584E7B36756F99673">
    <w:name w:val="76F7F7336CA0C74584E7B36756F99673"/>
  </w:style>
  <w:style w:type="paragraph" w:customStyle="1" w:styleId="41F606EC3ADB9042BF3C9DB93BAC8879">
    <w:name w:val="41F606EC3ADB9042BF3C9DB93BAC8879"/>
  </w:style>
  <w:style w:type="paragraph" w:customStyle="1" w:styleId="99C6D7C52073984889A1644E0B02690D">
    <w:name w:val="99C6D7C52073984889A1644E0B02690D"/>
  </w:style>
  <w:style w:type="paragraph" w:customStyle="1" w:styleId="3EC30813E991EE4E828964C20C406282">
    <w:name w:val="3EC30813E991EE4E828964C20C406282"/>
  </w:style>
  <w:style w:type="paragraph" w:customStyle="1" w:styleId="A7646380BE7CA34E881677ABB6EEFDDE">
    <w:name w:val="A7646380BE7CA34E881677ABB6EEFDDE"/>
  </w:style>
  <w:style w:type="paragraph" w:customStyle="1" w:styleId="B9B92D3CDF54BC46BBEFFB2E70EBC1A5">
    <w:name w:val="B9B92D3CDF54BC46BBEFFB2E70EBC1A5"/>
  </w:style>
  <w:style w:type="paragraph" w:customStyle="1" w:styleId="E52F2BBCAA6EF24BB5255E376A430CB2">
    <w:name w:val="E52F2BBCAA6EF24BB5255E376A430CB2"/>
  </w:style>
  <w:style w:type="paragraph" w:customStyle="1" w:styleId="89C0E07CBB449D489BFFA0BA4013B32C">
    <w:name w:val="89C0E07CBB449D489BFFA0BA4013B32C"/>
  </w:style>
  <w:style w:type="paragraph" w:customStyle="1" w:styleId="42C903D37987D7499F1800E2B26E5C44">
    <w:name w:val="42C903D37987D7499F1800E2B26E5C44"/>
  </w:style>
  <w:style w:type="paragraph" w:customStyle="1" w:styleId="E63C5167F56BBC4E9DF4E180916B5B5E">
    <w:name w:val="E63C5167F56BBC4E9DF4E180916B5B5E"/>
  </w:style>
  <w:style w:type="paragraph" w:customStyle="1" w:styleId="C277F7F0D2A5864DB3741ADBA58BAF58">
    <w:name w:val="C277F7F0D2A5864DB3741ADBA58BAF58"/>
  </w:style>
  <w:style w:type="paragraph" w:customStyle="1" w:styleId="B7B05297367C3244B0D73E26724FCB25">
    <w:name w:val="B7B05297367C3244B0D73E26724FCB25"/>
  </w:style>
  <w:style w:type="paragraph" w:customStyle="1" w:styleId="B9296BEBB3018647A6CA0EB827224C2A">
    <w:name w:val="B9296BEBB3018647A6CA0EB827224C2A"/>
  </w:style>
  <w:style w:type="paragraph" w:customStyle="1" w:styleId="1A7BB53F988A974BB8BDB504DC6BD2B5">
    <w:name w:val="1A7BB53F988A974BB8BDB504DC6BD2B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954852BC8CF14F8F5446EDBB3670AD">
    <w:name w:val="F9954852BC8CF14F8F5446EDBB3670AD"/>
  </w:style>
  <w:style w:type="paragraph" w:customStyle="1" w:styleId="CA73F6A50F73FC449F0B4F9EF0CAD7CD">
    <w:name w:val="CA73F6A50F73FC449F0B4F9EF0CAD7CD"/>
  </w:style>
  <w:style w:type="paragraph" w:customStyle="1" w:styleId="0EFCF6D978833543AC946BF499F0962F">
    <w:name w:val="0EFCF6D978833543AC946BF499F0962F"/>
  </w:style>
  <w:style w:type="paragraph" w:customStyle="1" w:styleId="B485FB7FAEFD184BB92F38D9FA2C06E1">
    <w:name w:val="B485FB7FAEFD184BB92F38D9FA2C06E1"/>
  </w:style>
  <w:style w:type="paragraph" w:customStyle="1" w:styleId="1C6024047599D44087F685A731EA307E">
    <w:name w:val="1C6024047599D44087F685A731EA307E"/>
  </w:style>
  <w:style w:type="paragraph" w:customStyle="1" w:styleId="08F9D5350076BE44AED1C22305548034">
    <w:name w:val="08F9D5350076BE44AED1C22305548034"/>
  </w:style>
  <w:style w:type="paragraph" w:customStyle="1" w:styleId="76F7F7336CA0C74584E7B36756F99673">
    <w:name w:val="76F7F7336CA0C74584E7B36756F99673"/>
  </w:style>
  <w:style w:type="paragraph" w:customStyle="1" w:styleId="41F606EC3ADB9042BF3C9DB93BAC8879">
    <w:name w:val="41F606EC3ADB9042BF3C9DB93BAC8879"/>
  </w:style>
  <w:style w:type="paragraph" w:customStyle="1" w:styleId="99C6D7C52073984889A1644E0B02690D">
    <w:name w:val="99C6D7C52073984889A1644E0B02690D"/>
  </w:style>
  <w:style w:type="paragraph" w:customStyle="1" w:styleId="3EC30813E991EE4E828964C20C406282">
    <w:name w:val="3EC30813E991EE4E828964C20C406282"/>
  </w:style>
  <w:style w:type="paragraph" w:customStyle="1" w:styleId="A7646380BE7CA34E881677ABB6EEFDDE">
    <w:name w:val="A7646380BE7CA34E881677ABB6EEFDDE"/>
  </w:style>
  <w:style w:type="paragraph" w:customStyle="1" w:styleId="B9B92D3CDF54BC46BBEFFB2E70EBC1A5">
    <w:name w:val="B9B92D3CDF54BC46BBEFFB2E70EBC1A5"/>
  </w:style>
  <w:style w:type="paragraph" w:customStyle="1" w:styleId="E52F2BBCAA6EF24BB5255E376A430CB2">
    <w:name w:val="E52F2BBCAA6EF24BB5255E376A430CB2"/>
  </w:style>
  <w:style w:type="paragraph" w:customStyle="1" w:styleId="89C0E07CBB449D489BFFA0BA4013B32C">
    <w:name w:val="89C0E07CBB449D489BFFA0BA4013B32C"/>
  </w:style>
  <w:style w:type="paragraph" w:customStyle="1" w:styleId="42C903D37987D7499F1800E2B26E5C44">
    <w:name w:val="42C903D37987D7499F1800E2B26E5C44"/>
  </w:style>
  <w:style w:type="paragraph" w:customStyle="1" w:styleId="E63C5167F56BBC4E9DF4E180916B5B5E">
    <w:name w:val="E63C5167F56BBC4E9DF4E180916B5B5E"/>
  </w:style>
  <w:style w:type="paragraph" w:customStyle="1" w:styleId="C277F7F0D2A5864DB3741ADBA58BAF58">
    <w:name w:val="C277F7F0D2A5864DB3741ADBA58BAF58"/>
  </w:style>
  <w:style w:type="paragraph" w:customStyle="1" w:styleId="B7B05297367C3244B0D73E26724FCB25">
    <w:name w:val="B7B05297367C3244B0D73E26724FCB25"/>
  </w:style>
  <w:style w:type="paragraph" w:customStyle="1" w:styleId="B9296BEBB3018647A6CA0EB827224C2A">
    <w:name w:val="B9296BEBB3018647A6CA0EB827224C2A"/>
  </w:style>
  <w:style w:type="paragraph" w:customStyle="1" w:styleId="1A7BB53F988A974BB8BDB504DC6BD2B5">
    <w:name w:val="1A7BB53F988A974BB8BDB504DC6BD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67EF22FD-4D72-9F45-8A0A-FAC65B31D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8_pagebooklet_template-1.dotx</Template>
  <TotalTime>21</TotalTime>
  <Pages>4</Pages>
  <Words>493</Words>
  <Characters>2811</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By Ivan Huertero</Company>
  <LinksUpToDate>false</LinksUpToDate>
  <CharactersWithSpaces>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Gatlin</dc:creator>
  <cp:keywords/>
  <dc:description/>
  <cp:lastModifiedBy>Ivan Huertero</cp:lastModifiedBy>
  <cp:revision>9</cp:revision>
  <dcterms:created xsi:type="dcterms:W3CDTF">2015-02-15T23:29:00Z</dcterms:created>
  <dcterms:modified xsi:type="dcterms:W3CDTF">2015-02-23T21:49:00Z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